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DA" w:rsidRPr="00971CE3" w:rsidRDefault="00A876DA" w:rsidP="005C510E">
      <w:pPr>
        <w:rPr>
          <w:sz w:val="16"/>
          <w:szCs w:val="16"/>
        </w:rPr>
      </w:pPr>
      <w:bookmarkStart w:id="0" w:name="_GoBack"/>
      <w:r w:rsidRPr="00971CE3">
        <w:rPr>
          <w:sz w:val="20"/>
          <w:szCs w:val="20"/>
        </w:rPr>
        <w:t xml:space="preserve">                                                                                           </w:t>
      </w:r>
      <w:r w:rsidRPr="00971CE3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32903946" r:id="rId8"/>
        </w:object>
      </w:r>
      <w:r w:rsidRPr="00971CE3">
        <w:rPr>
          <w:sz w:val="20"/>
          <w:szCs w:val="20"/>
        </w:rPr>
        <w:t xml:space="preserve">                                                                  </w:t>
      </w:r>
    </w:p>
    <w:p w:rsidR="00A876DA" w:rsidRDefault="00A876DA" w:rsidP="005C510E">
      <w:pPr>
        <w:jc w:val="center"/>
        <w:rPr>
          <w:b/>
          <w:bCs/>
          <w:sz w:val="28"/>
          <w:szCs w:val="28"/>
        </w:rPr>
      </w:pPr>
    </w:p>
    <w:p w:rsidR="00A876DA" w:rsidRPr="00971CE3" w:rsidRDefault="00A876DA" w:rsidP="005C510E">
      <w:pPr>
        <w:jc w:val="center"/>
        <w:rPr>
          <w:b/>
          <w:bCs/>
          <w:sz w:val="28"/>
          <w:szCs w:val="28"/>
        </w:rPr>
      </w:pPr>
      <w:r w:rsidRPr="00971CE3">
        <w:rPr>
          <w:b/>
          <w:bCs/>
          <w:sz w:val="28"/>
          <w:szCs w:val="28"/>
        </w:rPr>
        <w:t>АДМИНИСТРАЦИЯ ВЫШНЕВОЛОЦКОГО РАЙОНА</w:t>
      </w:r>
    </w:p>
    <w:p w:rsidR="00A876DA" w:rsidRPr="00971CE3" w:rsidRDefault="00A876DA" w:rsidP="005C510E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971CE3">
        <w:rPr>
          <w:b/>
          <w:bCs/>
          <w:sz w:val="28"/>
          <w:szCs w:val="28"/>
        </w:rPr>
        <w:t>ТВЕРСКОЙ ОБЛАСТИ</w:t>
      </w:r>
    </w:p>
    <w:p w:rsidR="00A876DA" w:rsidRPr="00971CE3" w:rsidRDefault="00A876DA" w:rsidP="005C510E">
      <w:pPr>
        <w:tabs>
          <w:tab w:val="left" w:pos="1185"/>
        </w:tabs>
        <w:rPr>
          <w:b/>
          <w:bCs/>
          <w:sz w:val="28"/>
          <w:szCs w:val="28"/>
        </w:rPr>
      </w:pPr>
      <w:r w:rsidRPr="00971CE3">
        <w:rPr>
          <w:b/>
          <w:bCs/>
          <w:sz w:val="28"/>
          <w:szCs w:val="28"/>
        </w:rPr>
        <w:tab/>
      </w:r>
    </w:p>
    <w:p w:rsidR="00A876DA" w:rsidRPr="00971CE3" w:rsidRDefault="00A876DA" w:rsidP="00570C8D">
      <w:pPr>
        <w:tabs>
          <w:tab w:val="left" w:pos="1185"/>
        </w:tabs>
        <w:jc w:val="center"/>
        <w:rPr>
          <w:b/>
          <w:bCs/>
          <w:sz w:val="28"/>
          <w:szCs w:val="28"/>
        </w:rPr>
      </w:pPr>
      <w:r w:rsidRPr="00971CE3">
        <w:rPr>
          <w:b/>
          <w:bCs/>
          <w:sz w:val="28"/>
          <w:szCs w:val="28"/>
        </w:rPr>
        <w:t>ПОСТАНОВЛЕНИЕ</w:t>
      </w:r>
    </w:p>
    <w:p w:rsidR="00A876DA" w:rsidRPr="00971CE3" w:rsidRDefault="00A876DA" w:rsidP="005C510E">
      <w:pPr>
        <w:tabs>
          <w:tab w:val="left" w:pos="1185"/>
        </w:tabs>
        <w:rPr>
          <w:sz w:val="28"/>
          <w:szCs w:val="28"/>
        </w:rPr>
      </w:pPr>
    </w:p>
    <w:p w:rsidR="00A876DA" w:rsidRPr="00971CE3" w:rsidRDefault="00A876DA" w:rsidP="005C510E">
      <w:pPr>
        <w:tabs>
          <w:tab w:val="left" w:pos="1185"/>
        </w:tabs>
        <w:rPr>
          <w:sz w:val="28"/>
          <w:szCs w:val="28"/>
        </w:rPr>
      </w:pPr>
      <w:r>
        <w:rPr>
          <w:sz w:val="28"/>
          <w:szCs w:val="28"/>
        </w:rPr>
        <w:t xml:space="preserve"> 16</w:t>
      </w:r>
      <w:r w:rsidRPr="00971CE3">
        <w:rPr>
          <w:sz w:val="28"/>
          <w:szCs w:val="28"/>
        </w:rPr>
        <w:t>.10</w:t>
      </w:r>
      <w:r>
        <w:rPr>
          <w:sz w:val="28"/>
          <w:szCs w:val="28"/>
        </w:rPr>
        <w:t xml:space="preserve">.2019                         </w:t>
      </w:r>
      <w:r w:rsidRPr="00971CE3">
        <w:rPr>
          <w:sz w:val="28"/>
          <w:szCs w:val="28"/>
        </w:rPr>
        <w:t xml:space="preserve">        г. Вышний Волочек                             </w:t>
      </w:r>
      <w:r>
        <w:rPr>
          <w:sz w:val="28"/>
          <w:szCs w:val="28"/>
        </w:rPr>
        <w:t xml:space="preserve">              </w:t>
      </w:r>
      <w:r w:rsidRPr="00971CE3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150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A876DA" w:rsidRPr="00971CE3">
        <w:tc>
          <w:tcPr>
            <w:tcW w:w="5920" w:type="dxa"/>
            <w:vAlign w:val="bottom"/>
          </w:tcPr>
          <w:p w:rsidR="00A876DA" w:rsidRPr="00971CE3" w:rsidRDefault="00A876DA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</w:p>
          <w:p w:rsidR="00A876DA" w:rsidRPr="00971CE3" w:rsidRDefault="00A876DA" w:rsidP="005C510E">
            <w:pPr>
              <w:tabs>
                <w:tab w:val="left" w:pos="1185"/>
              </w:tabs>
              <w:jc w:val="both"/>
            </w:pPr>
            <w:r w:rsidRPr="00971CE3">
              <w:t>«О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годы»»</w:t>
            </w:r>
          </w:p>
        </w:tc>
        <w:tc>
          <w:tcPr>
            <w:tcW w:w="4217" w:type="dxa"/>
          </w:tcPr>
          <w:p w:rsidR="00A876DA" w:rsidRPr="00971CE3" w:rsidRDefault="00A876DA" w:rsidP="005C510E">
            <w:pPr>
              <w:tabs>
                <w:tab w:val="left" w:pos="1185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A876DA" w:rsidRPr="00971CE3" w:rsidRDefault="00A876DA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A876DA" w:rsidRPr="00971CE3" w:rsidRDefault="00A876DA" w:rsidP="005C510E">
      <w:pPr>
        <w:tabs>
          <w:tab w:val="left" w:pos="1185"/>
        </w:tabs>
        <w:jc w:val="both"/>
        <w:rPr>
          <w:sz w:val="20"/>
          <w:szCs w:val="20"/>
        </w:rPr>
      </w:pPr>
    </w:p>
    <w:p w:rsidR="00A876DA" w:rsidRPr="00971CE3" w:rsidRDefault="00A876DA" w:rsidP="005C510E">
      <w:pPr>
        <w:tabs>
          <w:tab w:val="left" w:pos="1185"/>
        </w:tabs>
        <w:ind w:firstLine="709"/>
        <w:jc w:val="both"/>
      </w:pPr>
      <w:r w:rsidRPr="00971CE3"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58, от 19.06.2019 № 85), Администрация Вышневолоцкого района</w:t>
      </w:r>
    </w:p>
    <w:p w:rsidR="00A876DA" w:rsidRPr="00971CE3" w:rsidRDefault="00A876DA" w:rsidP="005C510E">
      <w:pPr>
        <w:tabs>
          <w:tab w:val="left" w:pos="1185"/>
        </w:tabs>
        <w:ind w:firstLine="709"/>
        <w:jc w:val="center"/>
        <w:rPr>
          <w:sz w:val="26"/>
          <w:szCs w:val="26"/>
        </w:rPr>
      </w:pPr>
      <w:r w:rsidRPr="00971CE3">
        <w:rPr>
          <w:sz w:val="26"/>
          <w:szCs w:val="26"/>
        </w:rPr>
        <w:t>ПОСТАНОВЛЯЕТ:</w:t>
      </w:r>
    </w:p>
    <w:p w:rsidR="00A876DA" w:rsidRPr="00971CE3" w:rsidRDefault="00A876DA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876DA" w:rsidRPr="00971CE3" w:rsidRDefault="00A876DA" w:rsidP="00FA014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71CE3">
        <w:rPr>
          <w:rFonts w:ascii="Times New Roman" w:hAnsi="Times New Roman" w:cs="Times New Roman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Вышневолоцкого района от 29.01.2018 № 16-1 (с изменениями от 05.06.2018 № 106, от 26.11.2018 № 200, от 24.12.2018 № 225, от 05.02.2019 № 25, от 31.05.2019 № 85) (далее – Программа), следующие изменения:</w:t>
      </w:r>
    </w:p>
    <w:p w:rsidR="00A876DA" w:rsidRPr="00971CE3" w:rsidRDefault="00A876DA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CE3">
        <w:rPr>
          <w:rFonts w:ascii="Times New Roman" w:hAnsi="Times New Roman" w:cs="Times New Roman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A876DA" w:rsidRPr="00971CE3" w:rsidRDefault="00A876DA" w:rsidP="005C510E">
      <w:r w:rsidRPr="00971CE3"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A876DA" w:rsidRPr="00971CE3">
        <w:tc>
          <w:tcPr>
            <w:tcW w:w="2694" w:type="dxa"/>
          </w:tcPr>
          <w:p w:rsidR="00A876DA" w:rsidRPr="00971CE3" w:rsidRDefault="00A876DA" w:rsidP="005C510E">
            <w:pPr>
              <w:pStyle w:val="a0"/>
              <w:rPr>
                <w:rFonts w:ascii="Times New Roman" w:hAnsi="Times New Roman" w:cs="Times New Roman"/>
                <w:sz w:val="26"/>
                <w:szCs w:val="26"/>
              </w:rPr>
            </w:pPr>
            <w:r w:rsidRPr="00971CE3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A876DA" w:rsidRPr="00971CE3" w:rsidRDefault="00A876DA" w:rsidP="005C510E">
            <w:pPr>
              <w:jc w:val="both"/>
            </w:pPr>
            <w:r w:rsidRPr="00971CE3">
              <w:t xml:space="preserve">Общий объем финансирования программы составляет </w:t>
            </w:r>
          </w:p>
          <w:p w:rsidR="00A876DA" w:rsidRPr="00971CE3" w:rsidRDefault="00A876DA" w:rsidP="005C510E">
            <w:pPr>
              <w:jc w:val="both"/>
            </w:pPr>
            <w:r w:rsidRPr="00971CE3">
              <w:t>12 943 577,50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а) 2018 год – 1 996 113,50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19 900,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1 876 213, 50 рублей.</w:t>
            </w:r>
          </w:p>
          <w:p w:rsidR="00A876DA" w:rsidRPr="00971CE3" w:rsidRDefault="00A876DA" w:rsidP="005C510E">
            <w:pPr>
              <w:jc w:val="both"/>
            </w:pPr>
            <w:r w:rsidRPr="00971CE3">
              <w:t>б) 2019 год – 3 507 864,00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110 000,00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3 297 864,00 рублей.</w:t>
            </w:r>
          </w:p>
          <w:p w:rsidR="00A876DA" w:rsidRPr="00971CE3" w:rsidRDefault="00A876DA" w:rsidP="005C510E">
            <w:pPr>
              <w:jc w:val="both"/>
            </w:pPr>
            <w:r w:rsidRPr="00971CE3">
              <w:t>в) 2020 год – 2 154 500,00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2 034 500, 00 рублей.</w:t>
            </w:r>
          </w:p>
          <w:p w:rsidR="00A876DA" w:rsidRPr="00971CE3" w:rsidRDefault="00A876DA" w:rsidP="005C510E">
            <w:pPr>
              <w:jc w:val="both"/>
            </w:pPr>
            <w:r w:rsidRPr="00971CE3">
              <w:t>г) 2021 год – 2 024 300,00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1 904 300, 00 рублей.</w:t>
            </w:r>
          </w:p>
          <w:p w:rsidR="00A876DA" w:rsidRPr="00971CE3" w:rsidRDefault="00A876DA" w:rsidP="005C510E">
            <w:pPr>
              <w:jc w:val="both"/>
            </w:pPr>
            <w:r w:rsidRPr="00971CE3"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1 510 400, 00 рублей.</w:t>
            </w:r>
          </w:p>
          <w:p w:rsidR="00A876DA" w:rsidRPr="00971CE3" w:rsidRDefault="00A876DA" w:rsidP="005C510E">
            <w:pPr>
              <w:jc w:val="both"/>
            </w:pPr>
            <w:r w:rsidRPr="00971CE3"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1 – 10 000,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2 – 40 000,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3 – 30 000,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4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5 – 20 000,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6 – 0, 00 рублей;</w:t>
            </w:r>
          </w:p>
          <w:p w:rsidR="00A876DA" w:rsidRPr="00971CE3" w:rsidRDefault="00A876DA" w:rsidP="005C510E">
            <w:pPr>
              <w:jc w:val="both"/>
            </w:pPr>
            <w:r w:rsidRPr="00971CE3">
              <w:t>подпрограмма 7 – 1 510 400, 00 рублей.</w:t>
            </w:r>
          </w:p>
        </w:tc>
      </w:tr>
    </w:tbl>
    <w:p w:rsidR="00A876DA" w:rsidRPr="00971CE3" w:rsidRDefault="00A876DA" w:rsidP="005C510E">
      <w:pPr>
        <w:ind w:firstLine="425"/>
        <w:jc w:val="right"/>
        <w:rPr>
          <w:sz w:val="20"/>
          <w:szCs w:val="20"/>
        </w:rPr>
      </w:pPr>
      <w:r w:rsidRPr="00971CE3">
        <w:rPr>
          <w:sz w:val="20"/>
          <w:szCs w:val="20"/>
        </w:rPr>
        <w:t>»;</w:t>
      </w:r>
    </w:p>
    <w:p w:rsidR="00A876DA" w:rsidRPr="00971CE3" w:rsidRDefault="00A876DA" w:rsidP="00927FA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76DA" w:rsidRPr="00971CE3" w:rsidRDefault="00A876DA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1CE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876DA" w:rsidRPr="00971CE3" w:rsidRDefault="00A876DA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76DA" w:rsidRPr="00971CE3" w:rsidRDefault="00A876DA" w:rsidP="005C510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76DA" w:rsidRPr="00971CE3" w:rsidRDefault="00A876DA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  <w:sectPr w:rsidR="00A876DA" w:rsidRPr="00971CE3" w:rsidSect="00FA014F">
          <w:headerReference w:type="default" r:id="rId9"/>
          <w:pgSz w:w="11906" w:h="16838"/>
          <w:pgMar w:top="454" w:right="851" w:bottom="454" w:left="1134" w:header="709" w:footer="709" w:gutter="0"/>
          <w:cols w:space="708"/>
          <w:docGrid w:linePitch="360"/>
        </w:sectPr>
      </w:pPr>
    </w:p>
    <w:p w:rsidR="00A876DA" w:rsidRPr="00971CE3" w:rsidRDefault="00A876DA" w:rsidP="000C7273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1CE3">
        <w:rPr>
          <w:rFonts w:ascii="Times New Roman" w:hAnsi="Times New Roman" w:cs="Times New Roman"/>
          <w:sz w:val="24"/>
          <w:szCs w:val="24"/>
          <w:lang w:eastAsia="ru-RU"/>
        </w:rPr>
        <w:t xml:space="preserve">в пункте 3.1 Главы 3 «Объем финансовых ресурсов, необходимый для реализации подпрограмм» подраздела «Подпрограмма 7 </w:t>
      </w:r>
      <w:r w:rsidRPr="00971CE3">
        <w:rPr>
          <w:rFonts w:ascii="Times New Roman" w:hAnsi="Times New Roman" w:cs="Times New Roman"/>
          <w:sz w:val="24"/>
          <w:szCs w:val="24"/>
        </w:rPr>
        <w:t>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характера»</w:t>
      </w:r>
      <w:r w:rsidRPr="00971CE3">
        <w:rPr>
          <w:rFonts w:ascii="Times New Roman" w:hAnsi="Times New Roman" w:cs="Times New Roman"/>
          <w:sz w:val="24"/>
          <w:szCs w:val="24"/>
          <w:lang w:eastAsia="ru-RU"/>
        </w:rPr>
        <w:t xml:space="preserve"> раздела «Подпрограммы» таблицу 7 изложить в следующей редакции:</w:t>
      </w:r>
    </w:p>
    <w:p w:rsidR="00A876DA" w:rsidRPr="00971CE3" w:rsidRDefault="00A876DA" w:rsidP="000C7273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76DA" w:rsidRPr="00971CE3" w:rsidRDefault="00A876DA" w:rsidP="000C727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1C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A876DA" w:rsidRPr="00971CE3">
        <w:tc>
          <w:tcPr>
            <w:tcW w:w="2694" w:type="dxa"/>
            <w:vMerge w:val="restart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Годы реализации</w:t>
            </w:r>
          </w:p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ассигнований,</w:t>
            </w:r>
          </w:p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необходимый для реализации</w:t>
            </w:r>
          </w:p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Итого,</w:t>
            </w:r>
          </w:p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</w:tr>
      <w:tr w:rsidR="00A876DA" w:rsidRPr="00971CE3">
        <w:tc>
          <w:tcPr>
            <w:tcW w:w="2694" w:type="dxa"/>
            <w:vMerge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1 876 213, 50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1 876 213, 50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3 297 864,00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3 297 864,00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2 034 500,00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2 034 500,00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1 904 300,00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1 904 300,00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1 510 400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1 510 400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jc w:val="center"/>
            </w:pPr>
            <w:r w:rsidRPr="00971CE3">
              <w:t>1 510 400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0C7273">
            <w:pPr>
              <w:jc w:val="center"/>
            </w:pPr>
            <w:r w:rsidRPr="00971CE3">
              <w:t>1 510 400</w:t>
            </w:r>
          </w:p>
        </w:tc>
      </w:tr>
      <w:tr w:rsidR="00A876DA" w:rsidRPr="00971CE3">
        <w:tc>
          <w:tcPr>
            <w:tcW w:w="2694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A876DA" w:rsidRPr="00971CE3" w:rsidRDefault="00A876DA" w:rsidP="000C7273">
            <w:pPr>
              <w:widowControl/>
              <w:autoSpaceDE/>
              <w:autoSpaceDN/>
              <w:adjustRightInd/>
              <w:jc w:val="center"/>
            </w:pPr>
            <w:r w:rsidRPr="00971CE3">
              <w:t>12 133 677,50</w:t>
            </w:r>
          </w:p>
        </w:tc>
        <w:tc>
          <w:tcPr>
            <w:tcW w:w="2252" w:type="dxa"/>
          </w:tcPr>
          <w:p w:rsidR="00A876DA" w:rsidRPr="00971CE3" w:rsidRDefault="00A876DA" w:rsidP="000C727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A876DA" w:rsidRPr="00971CE3" w:rsidRDefault="00A876DA" w:rsidP="00736B1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E3">
              <w:rPr>
                <w:rFonts w:ascii="Times New Roman" w:hAnsi="Times New Roman" w:cs="Times New Roman"/>
                <w:sz w:val="24"/>
                <w:szCs w:val="24"/>
              </w:rPr>
              <w:t>12 133 677,50</w:t>
            </w:r>
          </w:p>
        </w:tc>
      </w:tr>
    </w:tbl>
    <w:p w:rsidR="00A876DA" w:rsidRPr="00971CE3" w:rsidRDefault="00A876DA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1CE3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»;</w:t>
      </w:r>
    </w:p>
    <w:p w:rsidR="00A876DA" w:rsidRPr="00971CE3" w:rsidRDefault="00A876DA" w:rsidP="000C727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76DA" w:rsidRPr="00971CE3" w:rsidRDefault="00A876DA" w:rsidP="000C7273">
      <w:pPr>
        <w:jc w:val="both"/>
      </w:pPr>
    </w:p>
    <w:p w:rsidR="00A876DA" w:rsidRPr="00971CE3" w:rsidRDefault="00A876DA" w:rsidP="000C7273">
      <w:pPr>
        <w:jc w:val="both"/>
      </w:pPr>
    </w:p>
    <w:p w:rsidR="00A876DA" w:rsidRPr="00971CE3" w:rsidRDefault="00A876DA" w:rsidP="005F2692">
      <w:pPr>
        <w:jc w:val="both"/>
      </w:pPr>
    </w:p>
    <w:p w:rsidR="00A876DA" w:rsidRPr="00971CE3" w:rsidRDefault="00A876DA" w:rsidP="005F2692">
      <w:pPr>
        <w:jc w:val="both"/>
      </w:pPr>
    </w:p>
    <w:p w:rsidR="00A876DA" w:rsidRPr="00971CE3" w:rsidRDefault="00A876DA" w:rsidP="005F2692">
      <w:pPr>
        <w:jc w:val="both"/>
      </w:pPr>
    </w:p>
    <w:p w:rsidR="00A876DA" w:rsidRPr="00971CE3" w:rsidRDefault="00A876DA" w:rsidP="005F2692">
      <w:pPr>
        <w:jc w:val="both"/>
      </w:pPr>
    </w:p>
    <w:p w:rsidR="00A876DA" w:rsidRPr="00971CE3" w:rsidRDefault="00A876DA" w:rsidP="005F2692">
      <w:pPr>
        <w:jc w:val="both"/>
        <w:sectPr w:rsidR="00A876DA" w:rsidRPr="00971CE3" w:rsidSect="00BC2A6D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A876DA" w:rsidRPr="00971CE3" w:rsidRDefault="00A876DA" w:rsidP="005F2692">
      <w:pPr>
        <w:jc w:val="both"/>
        <w:rPr>
          <w:sz w:val="26"/>
          <w:szCs w:val="26"/>
        </w:rPr>
      </w:pPr>
      <w:r w:rsidRPr="00971CE3">
        <w:rPr>
          <w:sz w:val="26"/>
          <w:szCs w:val="26"/>
        </w:rPr>
        <w:t>1.4. в Приложение к Программе строки 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A876DA" w:rsidRPr="00971CE3">
        <w:trPr>
          <w:trHeight w:val="962"/>
        </w:trPr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2679571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12115284,50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Подпрограмма 7 </w:t>
            </w:r>
            <w:r w:rsidRPr="00971CE3">
              <w:rPr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2469571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026A8F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11305384,50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Задача подпрограммы 1 </w:t>
            </w:r>
            <w:r w:rsidRPr="00971CE3">
              <w:rPr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2469571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11305384,50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1409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971CE3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1 876 213,50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2469571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1 510     400,00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1 510  400,00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11305384,50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</w:tbl>
    <w:p w:rsidR="00A876DA" w:rsidRPr="00971CE3" w:rsidRDefault="00A876DA" w:rsidP="005F2692">
      <w:pPr>
        <w:ind w:left="360"/>
        <w:jc w:val="right"/>
      </w:pPr>
      <w:r w:rsidRPr="00971CE3">
        <w:t xml:space="preserve">                                                                                                                                                                                                                                               »</w:t>
      </w:r>
    </w:p>
    <w:p w:rsidR="00A876DA" w:rsidRDefault="00A876DA" w:rsidP="005F2692">
      <w:pPr>
        <w:jc w:val="both"/>
        <w:rPr>
          <w:sz w:val="26"/>
          <w:szCs w:val="26"/>
        </w:rPr>
      </w:pPr>
      <w:r w:rsidRPr="00971CE3">
        <w:rPr>
          <w:sz w:val="26"/>
          <w:szCs w:val="26"/>
        </w:rPr>
        <w:t xml:space="preserve">изложить в следующей редакции: </w:t>
      </w:r>
    </w:p>
    <w:p w:rsidR="00A876DA" w:rsidRPr="00971CE3" w:rsidRDefault="00A876DA" w:rsidP="005F2692">
      <w:pPr>
        <w:jc w:val="both"/>
        <w:rPr>
          <w:sz w:val="26"/>
          <w:szCs w:val="26"/>
        </w:rPr>
      </w:pPr>
    </w:p>
    <w:p w:rsidR="00A876DA" w:rsidRPr="00971CE3" w:rsidRDefault="00A876DA" w:rsidP="005F2692">
      <w:pPr>
        <w:jc w:val="both"/>
        <w:rPr>
          <w:sz w:val="26"/>
          <w:szCs w:val="26"/>
        </w:rPr>
      </w:pPr>
      <w:r w:rsidRPr="00971CE3">
        <w:rPr>
          <w:sz w:val="26"/>
          <w:szCs w:val="26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202"/>
        <w:gridCol w:w="594"/>
        <w:gridCol w:w="714"/>
        <w:gridCol w:w="714"/>
        <w:gridCol w:w="714"/>
        <w:gridCol w:w="714"/>
        <w:gridCol w:w="714"/>
        <w:gridCol w:w="714"/>
        <w:gridCol w:w="1054"/>
        <w:gridCol w:w="567"/>
      </w:tblGrid>
      <w:tr w:rsidR="00A876DA" w:rsidRPr="00971CE3">
        <w:trPr>
          <w:trHeight w:val="846"/>
        </w:trPr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>Программа, всего</w:t>
            </w:r>
          </w:p>
        </w:tc>
        <w:tc>
          <w:tcPr>
            <w:tcW w:w="59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1 996 113,50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3507864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2154500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2024300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1 630 400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1 630 400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12943577,50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Подпрограмма 7 </w:t>
            </w:r>
            <w:r w:rsidRPr="00971CE3">
              <w:rPr>
                <w:sz w:val="14"/>
                <w:szCs w:val="14"/>
              </w:rPr>
              <w:t>«Повышение готовности органов управления Вышневолоцкого района к реагированию на угрозы возникновения или возникновения на территории Вышневолоцкого района чрезвычайных ситуаций природного и техногенного характера»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12 133 677,50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Задача подпрограммы 1 </w:t>
            </w:r>
            <w:r w:rsidRPr="00971CE3">
              <w:rPr>
                <w:sz w:val="14"/>
                <w:szCs w:val="14"/>
              </w:rPr>
              <w:t>–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12 133 677,50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  <w:tr w:rsidR="00A876DA" w:rsidRPr="00971CE3">
        <w:trPr>
          <w:trHeight w:val="1096"/>
        </w:trPr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</w:t>
            </w:r>
          </w:p>
        </w:tc>
        <w:tc>
          <w:tcPr>
            <w:tcW w:w="1202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both"/>
              <w:rPr>
                <w:sz w:val="14"/>
                <w:szCs w:val="14"/>
              </w:rPr>
            </w:pPr>
            <w:r w:rsidRPr="00971CE3">
              <w:rPr>
                <w:b/>
                <w:bCs/>
                <w:sz w:val="14"/>
                <w:szCs w:val="14"/>
              </w:rPr>
              <w:t xml:space="preserve">Мероприятие 1.001 - </w:t>
            </w:r>
            <w:r w:rsidRPr="00971CE3">
              <w:rPr>
                <w:sz w:val="14"/>
                <w:szCs w:val="14"/>
              </w:rPr>
              <w:t>обеспечение выполнения функций муниципального казенного учреждения</w:t>
            </w:r>
          </w:p>
        </w:tc>
        <w:tc>
          <w:tcPr>
            <w:tcW w:w="59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рублей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1876213,50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3297864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2 034 </w:t>
            </w:r>
          </w:p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500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1 904     300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1 510     400</w:t>
            </w:r>
          </w:p>
        </w:tc>
        <w:tc>
          <w:tcPr>
            <w:tcW w:w="714" w:type="dxa"/>
            <w:shd w:val="clear" w:color="000000" w:fill="FFFFFF"/>
            <w:noWrap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1 510  400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12 133 677,50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A876DA" w:rsidRPr="00971CE3" w:rsidRDefault="00A876DA" w:rsidP="00E74C96">
            <w:pPr>
              <w:widowControl/>
              <w:autoSpaceDE/>
              <w:autoSpaceDN/>
              <w:adjustRightInd/>
              <w:jc w:val="center"/>
              <w:rPr>
                <w:sz w:val="14"/>
                <w:szCs w:val="14"/>
              </w:rPr>
            </w:pPr>
            <w:r w:rsidRPr="00971CE3">
              <w:rPr>
                <w:sz w:val="14"/>
                <w:szCs w:val="14"/>
              </w:rPr>
              <w:t>2023</w:t>
            </w:r>
          </w:p>
        </w:tc>
      </w:tr>
    </w:tbl>
    <w:p w:rsidR="00A876DA" w:rsidRPr="00971CE3" w:rsidRDefault="00A876DA" w:rsidP="005F2692">
      <w:pPr>
        <w:ind w:firstLine="709"/>
        <w:jc w:val="right"/>
      </w:pPr>
      <w:r w:rsidRPr="00971CE3">
        <w:t xml:space="preserve">                                              »;</w:t>
      </w:r>
    </w:p>
    <w:p w:rsidR="00A876DA" w:rsidRPr="00971CE3" w:rsidRDefault="00A876DA" w:rsidP="005F2692">
      <w:pPr>
        <w:ind w:firstLine="709"/>
        <w:jc w:val="right"/>
      </w:pPr>
    </w:p>
    <w:p w:rsidR="00A876DA" w:rsidRPr="00971CE3" w:rsidRDefault="00A876DA" w:rsidP="005F2692">
      <w:pPr>
        <w:ind w:firstLine="709"/>
      </w:pPr>
    </w:p>
    <w:p w:rsidR="00A876DA" w:rsidRDefault="00A876DA" w:rsidP="00FA014F">
      <w:pPr>
        <w:pStyle w:val="ListParagraph"/>
        <w:ind w:left="0" w:right="425"/>
        <w:jc w:val="both"/>
        <w:rPr>
          <w:rFonts w:ascii="Times New Roman" w:hAnsi="Times New Roman" w:cs="Times New Roman"/>
          <w:sz w:val="26"/>
          <w:szCs w:val="26"/>
        </w:rPr>
      </w:pPr>
    </w:p>
    <w:p w:rsidR="00A876DA" w:rsidRDefault="00A876DA" w:rsidP="00FA014F">
      <w:pPr>
        <w:pStyle w:val="ListParagraph"/>
        <w:ind w:left="284" w:right="425"/>
        <w:jc w:val="both"/>
        <w:rPr>
          <w:rFonts w:ascii="Times New Roman" w:hAnsi="Times New Roman" w:cs="Times New Roman"/>
          <w:sz w:val="26"/>
          <w:szCs w:val="26"/>
        </w:rPr>
      </w:pPr>
    </w:p>
    <w:p w:rsidR="00A876DA" w:rsidRPr="00971CE3" w:rsidRDefault="00A876DA" w:rsidP="00FA014F">
      <w:pPr>
        <w:pStyle w:val="ListParagraph"/>
        <w:ind w:left="284" w:right="425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971CE3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оставляю за собой.</w:t>
      </w:r>
    </w:p>
    <w:p w:rsidR="00A876DA" w:rsidRPr="00971CE3" w:rsidRDefault="00A876DA" w:rsidP="00FA014F">
      <w:pPr>
        <w:ind w:left="284" w:right="425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971CE3">
        <w:rPr>
          <w:sz w:val="26"/>
          <w:szCs w:val="26"/>
        </w:rPr>
        <w:t>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A876DA" w:rsidRPr="00971CE3" w:rsidRDefault="00A876DA" w:rsidP="00B52475">
      <w:pPr>
        <w:ind w:right="425" w:firstLine="709"/>
        <w:jc w:val="both"/>
        <w:rPr>
          <w:sz w:val="26"/>
          <w:szCs w:val="26"/>
        </w:rPr>
      </w:pPr>
    </w:p>
    <w:p w:rsidR="00A876DA" w:rsidRPr="00971CE3" w:rsidRDefault="00A876DA" w:rsidP="00B52475">
      <w:pPr>
        <w:ind w:right="425" w:firstLine="709"/>
        <w:jc w:val="both"/>
        <w:rPr>
          <w:sz w:val="26"/>
          <w:szCs w:val="26"/>
        </w:rPr>
      </w:pPr>
    </w:p>
    <w:p w:rsidR="00A876DA" w:rsidRPr="00971CE3" w:rsidRDefault="00A876DA" w:rsidP="00E82943">
      <w:pPr>
        <w:ind w:right="425" w:firstLine="720"/>
        <w:rPr>
          <w:sz w:val="26"/>
          <w:szCs w:val="26"/>
        </w:rPr>
      </w:pPr>
      <w:r w:rsidRPr="00971CE3">
        <w:rPr>
          <w:sz w:val="26"/>
          <w:szCs w:val="26"/>
        </w:rPr>
        <w:t>И. о. Главы Вышневолоцкого района</w:t>
      </w:r>
      <w:r w:rsidRPr="00971CE3">
        <w:rPr>
          <w:sz w:val="26"/>
          <w:szCs w:val="26"/>
        </w:rPr>
        <w:tab/>
      </w:r>
      <w:r w:rsidRPr="00971CE3">
        <w:rPr>
          <w:sz w:val="26"/>
          <w:szCs w:val="26"/>
        </w:rPr>
        <w:tab/>
        <w:t xml:space="preserve">            </w:t>
      </w:r>
      <w:r w:rsidRPr="00971CE3">
        <w:rPr>
          <w:sz w:val="26"/>
          <w:szCs w:val="26"/>
        </w:rPr>
        <w:tab/>
        <w:t xml:space="preserve">                                                                             С.П. Петров</w:t>
      </w:r>
      <w:bookmarkEnd w:id="0"/>
    </w:p>
    <w:sectPr w:rsidR="00A876DA" w:rsidRPr="00971CE3" w:rsidSect="00BC2A6D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6DA" w:rsidRDefault="00A876DA">
      <w:r>
        <w:separator/>
      </w:r>
    </w:p>
  </w:endnote>
  <w:endnote w:type="continuationSeparator" w:id="0">
    <w:p w:rsidR="00A876DA" w:rsidRDefault="00A87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6DA" w:rsidRDefault="00A876DA">
      <w:r>
        <w:separator/>
      </w:r>
    </w:p>
  </w:footnote>
  <w:footnote w:type="continuationSeparator" w:id="0">
    <w:p w:rsidR="00A876DA" w:rsidRDefault="00A876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6DA" w:rsidRPr="003427E0" w:rsidRDefault="00A876DA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6</w:t>
    </w:r>
    <w:r w:rsidRPr="003427E0">
      <w:rPr>
        <w:sz w:val="16"/>
        <w:szCs w:val="16"/>
      </w:rPr>
      <w:fldChar w:fldCharType="end"/>
    </w:r>
  </w:p>
  <w:p w:rsidR="00A876DA" w:rsidRDefault="00A876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AFA5B97"/>
    <w:multiLevelType w:val="multilevel"/>
    <w:tmpl w:val="32B46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5">
    <w:nsid w:val="3F902574"/>
    <w:multiLevelType w:val="hybridMultilevel"/>
    <w:tmpl w:val="D9A87C1E"/>
    <w:lvl w:ilvl="0" w:tplc="10F29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8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9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6"/>
  </w:num>
  <w:num w:numId="7">
    <w:abstractNumId w:val="3"/>
  </w:num>
  <w:num w:numId="8">
    <w:abstractNumId w:val="10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22A19"/>
    <w:rsid w:val="00023BAB"/>
    <w:rsid w:val="00025F3C"/>
    <w:rsid w:val="00026A8F"/>
    <w:rsid w:val="000368C2"/>
    <w:rsid w:val="00040D48"/>
    <w:rsid w:val="00057F72"/>
    <w:rsid w:val="000752B5"/>
    <w:rsid w:val="000962C7"/>
    <w:rsid w:val="000A1B09"/>
    <w:rsid w:val="000C40F1"/>
    <w:rsid w:val="000C7273"/>
    <w:rsid w:val="000E495D"/>
    <w:rsid w:val="000F525E"/>
    <w:rsid w:val="00113768"/>
    <w:rsid w:val="0011456A"/>
    <w:rsid w:val="00115AF9"/>
    <w:rsid w:val="0012205C"/>
    <w:rsid w:val="00170EEA"/>
    <w:rsid w:val="0017367D"/>
    <w:rsid w:val="0017413D"/>
    <w:rsid w:val="0018784B"/>
    <w:rsid w:val="001917C4"/>
    <w:rsid w:val="00192C66"/>
    <w:rsid w:val="001975A0"/>
    <w:rsid w:val="001A7F51"/>
    <w:rsid w:val="001D5776"/>
    <w:rsid w:val="001E0651"/>
    <w:rsid w:val="001E7CC2"/>
    <w:rsid w:val="00207804"/>
    <w:rsid w:val="002133BD"/>
    <w:rsid w:val="00223D33"/>
    <w:rsid w:val="00226060"/>
    <w:rsid w:val="00243B4D"/>
    <w:rsid w:val="0026499F"/>
    <w:rsid w:val="002653D2"/>
    <w:rsid w:val="00267F68"/>
    <w:rsid w:val="00282AF9"/>
    <w:rsid w:val="002874C1"/>
    <w:rsid w:val="00291D7B"/>
    <w:rsid w:val="002935AC"/>
    <w:rsid w:val="002A4314"/>
    <w:rsid w:val="002A6D0A"/>
    <w:rsid w:val="002A7A17"/>
    <w:rsid w:val="002C3748"/>
    <w:rsid w:val="002D44ED"/>
    <w:rsid w:val="002D635E"/>
    <w:rsid w:val="002E677E"/>
    <w:rsid w:val="0030314A"/>
    <w:rsid w:val="00311050"/>
    <w:rsid w:val="003169D8"/>
    <w:rsid w:val="00336384"/>
    <w:rsid w:val="00337361"/>
    <w:rsid w:val="003427E0"/>
    <w:rsid w:val="00393A88"/>
    <w:rsid w:val="00396FC9"/>
    <w:rsid w:val="00397650"/>
    <w:rsid w:val="003E1027"/>
    <w:rsid w:val="003F1987"/>
    <w:rsid w:val="003F224B"/>
    <w:rsid w:val="00410005"/>
    <w:rsid w:val="00410686"/>
    <w:rsid w:val="00435383"/>
    <w:rsid w:val="004638FE"/>
    <w:rsid w:val="00464603"/>
    <w:rsid w:val="004729B5"/>
    <w:rsid w:val="004929BA"/>
    <w:rsid w:val="00494AF5"/>
    <w:rsid w:val="004C43E1"/>
    <w:rsid w:val="004C57FE"/>
    <w:rsid w:val="004F6878"/>
    <w:rsid w:val="005016DA"/>
    <w:rsid w:val="0050401C"/>
    <w:rsid w:val="00515899"/>
    <w:rsid w:val="00515AA5"/>
    <w:rsid w:val="005178D2"/>
    <w:rsid w:val="00520CCD"/>
    <w:rsid w:val="00530DCA"/>
    <w:rsid w:val="00533FC5"/>
    <w:rsid w:val="005370B4"/>
    <w:rsid w:val="00537259"/>
    <w:rsid w:val="00564EE1"/>
    <w:rsid w:val="00570C8D"/>
    <w:rsid w:val="00575C47"/>
    <w:rsid w:val="0058014D"/>
    <w:rsid w:val="00582968"/>
    <w:rsid w:val="00584D6A"/>
    <w:rsid w:val="005874B9"/>
    <w:rsid w:val="0058782E"/>
    <w:rsid w:val="00593F0F"/>
    <w:rsid w:val="005A2D72"/>
    <w:rsid w:val="005A3841"/>
    <w:rsid w:val="005C510E"/>
    <w:rsid w:val="005D3D71"/>
    <w:rsid w:val="005E498A"/>
    <w:rsid w:val="005F2692"/>
    <w:rsid w:val="00602988"/>
    <w:rsid w:val="006469AA"/>
    <w:rsid w:val="00653903"/>
    <w:rsid w:val="006633AA"/>
    <w:rsid w:val="006A01B1"/>
    <w:rsid w:val="006A6EF4"/>
    <w:rsid w:val="006B6872"/>
    <w:rsid w:val="006B7AB9"/>
    <w:rsid w:val="006D208A"/>
    <w:rsid w:val="006E5839"/>
    <w:rsid w:val="006F40E6"/>
    <w:rsid w:val="00706A7E"/>
    <w:rsid w:val="007106F2"/>
    <w:rsid w:val="00710F6B"/>
    <w:rsid w:val="00721F3E"/>
    <w:rsid w:val="00730C9D"/>
    <w:rsid w:val="00736B13"/>
    <w:rsid w:val="00755B2B"/>
    <w:rsid w:val="0076274D"/>
    <w:rsid w:val="007664DD"/>
    <w:rsid w:val="0077592E"/>
    <w:rsid w:val="00794C18"/>
    <w:rsid w:val="007979A7"/>
    <w:rsid w:val="007A36B1"/>
    <w:rsid w:val="008032A5"/>
    <w:rsid w:val="0081450C"/>
    <w:rsid w:val="008255CD"/>
    <w:rsid w:val="00832E8A"/>
    <w:rsid w:val="00841126"/>
    <w:rsid w:val="00851FD1"/>
    <w:rsid w:val="008558F3"/>
    <w:rsid w:val="00860201"/>
    <w:rsid w:val="008750CB"/>
    <w:rsid w:val="00881FCC"/>
    <w:rsid w:val="008A2820"/>
    <w:rsid w:val="008B77AD"/>
    <w:rsid w:val="008D03A1"/>
    <w:rsid w:val="008D2D11"/>
    <w:rsid w:val="008E4894"/>
    <w:rsid w:val="008F7076"/>
    <w:rsid w:val="00901158"/>
    <w:rsid w:val="0091036F"/>
    <w:rsid w:val="0092031C"/>
    <w:rsid w:val="00927FA8"/>
    <w:rsid w:val="00971CE3"/>
    <w:rsid w:val="00986530"/>
    <w:rsid w:val="00987D0F"/>
    <w:rsid w:val="00991060"/>
    <w:rsid w:val="009A19D8"/>
    <w:rsid w:val="009A4F33"/>
    <w:rsid w:val="009B6DDD"/>
    <w:rsid w:val="009E09E4"/>
    <w:rsid w:val="009E1E8B"/>
    <w:rsid w:val="00A15071"/>
    <w:rsid w:val="00A16E3F"/>
    <w:rsid w:val="00A230EF"/>
    <w:rsid w:val="00A26344"/>
    <w:rsid w:val="00A370B5"/>
    <w:rsid w:val="00A42FFC"/>
    <w:rsid w:val="00A47DCB"/>
    <w:rsid w:val="00A855EA"/>
    <w:rsid w:val="00A876DA"/>
    <w:rsid w:val="00A953B9"/>
    <w:rsid w:val="00AA0200"/>
    <w:rsid w:val="00AA7C60"/>
    <w:rsid w:val="00AC43B0"/>
    <w:rsid w:val="00AE0841"/>
    <w:rsid w:val="00AE5071"/>
    <w:rsid w:val="00AF0396"/>
    <w:rsid w:val="00AF72B9"/>
    <w:rsid w:val="00B01FAA"/>
    <w:rsid w:val="00B042B9"/>
    <w:rsid w:val="00B268D2"/>
    <w:rsid w:val="00B35187"/>
    <w:rsid w:val="00B375DC"/>
    <w:rsid w:val="00B44218"/>
    <w:rsid w:val="00B46086"/>
    <w:rsid w:val="00B52475"/>
    <w:rsid w:val="00B733CE"/>
    <w:rsid w:val="00B736FB"/>
    <w:rsid w:val="00B74F1E"/>
    <w:rsid w:val="00BA2BAE"/>
    <w:rsid w:val="00BA3237"/>
    <w:rsid w:val="00BB3F37"/>
    <w:rsid w:val="00BB59C7"/>
    <w:rsid w:val="00BC19CA"/>
    <w:rsid w:val="00BC2A6D"/>
    <w:rsid w:val="00BD508F"/>
    <w:rsid w:val="00BD520E"/>
    <w:rsid w:val="00BD7295"/>
    <w:rsid w:val="00BE0614"/>
    <w:rsid w:val="00BE57FF"/>
    <w:rsid w:val="00C06133"/>
    <w:rsid w:val="00C1343D"/>
    <w:rsid w:val="00C31C51"/>
    <w:rsid w:val="00C50C46"/>
    <w:rsid w:val="00C55B4E"/>
    <w:rsid w:val="00C72934"/>
    <w:rsid w:val="00C730D7"/>
    <w:rsid w:val="00C7619B"/>
    <w:rsid w:val="00C773F5"/>
    <w:rsid w:val="00C77BF4"/>
    <w:rsid w:val="00C77F55"/>
    <w:rsid w:val="00C80013"/>
    <w:rsid w:val="00CA6DBF"/>
    <w:rsid w:val="00CB1E2F"/>
    <w:rsid w:val="00CB5127"/>
    <w:rsid w:val="00CC7578"/>
    <w:rsid w:val="00CF0F43"/>
    <w:rsid w:val="00CF6AB6"/>
    <w:rsid w:val="00D0516F"/>
    <w:rsid w:val="00D249F9"/>
    <w:rsid w:val="00D507E4"/>
    <w:rsid w:val="00DB4154"/>
    <w:rsid w:val="00DE1454"/>
    <w:rsid w:val="00DF4344"/>
    <w:rsid w:val="00E100AE"/>
    <w:rsid w:val="00E20623"/>
    <w:rsid w:val="00E2596D"/>
    <w:rsid w:val="00E460E3"/>
    <w:rsid w:val="00E53839"/>
    <w:rsid w:val="00E73E93"/>
    <w:rsid w:val="00E74C96"/>
    <w:rsid w:val="00E82943"/>
    <w:rsid w:val="00E8327E"/>
    <w:rsid w:val="00EC236D"/>
    <w:rsid w:val="00EC6FC5"/>
    <w:rsid w:val="00EE07FD"/>
    <w:rsid w:val="00EE0AA2"/>
    <w:rsid w:val="00EE3255"/>
    <w:rsid w:val="00EF7954"/>
    <w:rsid w:val="00F01CEF"/>
    <w:rsid w:val="00F11434"/>
    <w:rsid w:val="00F21743"/>
    <w:rsid w:val="00F228C9"/>
    <w:rsid w:val="00F234F3"/>
    <w:rsid w:val="00F40F40"/>
    <w:rsid w:val="00F45147"/>
    <w:rsid w:val="00F548B9"/>
    <w:rsid w:val="00F700FE"/>
    <w:rsid w:val="00F70770"/>
    <w:rsid w:val="00FA014F"/>
    <w:rsid w:val="00FB4623"/>
    <w:rsid w:val="00FB7189"/>
    <w:rsid w:val="00FF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B1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A36B1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7A36B1"/>
  </w:style>
  <w:style w:type="paragraph" w:customStyle="1" w:styleId="Style4">
    <w:name w:val="Style4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7A36B1"/>
  </w:style>
  <w:style w:type="paragraph" w:customStyle="1" w:styleId="Style6">
    <w:name w:val="Style6"/>
    <w:basedOn w:val="Normal"/>
    <w:uiPriority w:val="99"/>
    <w:rsid w:val="007A36B1"/>
  </w:style>
  <w:style w:type="paragraph" w:customStyle="1" w:styleId="Style7">
    <w:name w:val="Style7"/>
    <w:basedOn w:val="Normal"/>
    <w:uiPriority w:val="99"/>
    <w:rsid w:val="007A36B1"/>
  </w:style>
  <w:style w:type="paragraph" w:customStyle="1" w:styleId="Style8">
    <w:name w:val="Style8"/>
    <w:basedOn w:val="Normal"/>
    <w:uiPriority w:val="99"/>
    <w:rsid w:val="007A36B1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7A36B1"/>
  </w:style>
  <w:style w:type="paragraph" w:customStyle="1" w:styleId="Style10">
    <w:name w:val="Style10"/>
    <w:basedOn w:val="Normal"/>
    <w:uiPriority w:val="99"/>
    <w:rsid w:val="007A36B1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7A36B1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7A36B1"/>
  </w:style>
  <w:style w:type="paragraph" w:customStyle="1" w:styleId="Style14">
    <w:name w:val="Style14"/>
    <w:basedOn w:val="Normal"/>
    <w:uiPriority w:val="99"/>
    <w:rsid w:val="007A36B1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7A36B1"/>
    <w:pPr>
      <w:spacing w:line="262" w:lineRule="exact"/>
    </w:pPr>
  </w:style>
  <w:style w:type="paragraph" w:customStyle="1" w:styleId="Style16">
    <w:name w:val="Style16"/>
    <w:basedOn w:val="Normal"/>
    <w:uiPriority w:val="99"/>
    <w:rsid w:val="007A36B1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7A36B1"/>
  </w:style>
  <w:style w:type="paragraph" w:customStyle="1" w:styleId="Style18">
    <w:name w:val="Style18"/>
    <w:basedOn w:val="Normal"/>
    <w:uiPriority w:val="99"/>
    <w:rsid w:val="007A36B1"/>
  </w:style>
  <w:style w:type="paragraph" w:customStyle="1" w:styleId="Style19">
    <w:name w:val="Style19"/>
    <w:basedOn w:val="Normal"/>
    <w:uiPriority w:val="99"/>
    <w:rsid w:val="007A36B1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7A36B1"/>
  </w:style>
  <w:style w:type="paragraph" w:customStyle="1" w:styleId="Style21">
    <w:name w:val="Style21"/>
    <w:basedOn w:val="Normal"/>
    <w:uiPriority w:val="99"/>
    <w:rsid w:val="007A36B1"/>
  </w:style>
  <w:style w:type="paragraph" w:customStyle="1" w:styleId="Style22">
    <w:name w:val="Style22"/>
    <w:basedOn w:val="Normal"/>
    <w:uiPriority w:val="99"/>
    <w:rsid w:val="007A36B1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7A36B1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7A36B1"/>
  </w:style>
  <w:style w:type="paragraph" w:customStyle="1" w:styleId="Style25">
    <w:name w:val="Style25"/>
    <w:basedOn w:val="Normal"/>
    <w:uiPriority w:val="99"/>
    <w:rsid w:val="007A36B1"/>
    <w:pPr>
      <w:spacing w:line="257" w:lineRule="exact"/>
    </w:pPr>
  </w:style>
  <w:style w:type="paragraph" w:customStyle="1" w:styleId="Style26">
    <w:name w:val="Style26"/>
    <w:basedOn w:val="Normal"/>
    <w:uiPriority w:val="99"/>
    <w:rsid w:val="007A36B1"/>
  </w:style>
  <w:style w:type="paragraph" w:customStyle="1" w:styleId="Style27">
    <w:name w:val="Style27"/>
    <w:basedOn w:val="Normal"/>
    <w:uiPriority w:val="99"/>
    <w:rsid w:val="007A36B1"/>
    <w:pPr>
      <w:spacing w:line="523" w:lineRule="exact"/>
    </w:pPr>
  </w:style>
  <w:style w:type="paragraph" w:customStyle="1" w:styleId="Style28">
    <w:name w:val="Style28"/>
    <w:basedOn w:val="Normal"/>
    <w:uiPriority w:val="99"/>
    <w:rsid w:val="007A36B1"/>
  </w:style>
  <w:style w:type="paragraph" w:customStyle="1" w:styleId="Style29">
    <w:name w:val="Style29"/>
    <w:basedOn w:val="Normal"/>
    <w:uiPriority w:val="99"/>
    <w:rsid w:val="007A36B1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7A36B1"/>
    <w:pPr>
      <w:spacing w:line="245" w:lineRule="exact"/>
    </w:pPr>
  </w:style>
  <w:style w:type="paragraph" w:customStyle="1" w:styleId="Style31">
    <w:name w:val="Style31"/>
    <w:basedOn w:val="Normal"/>
    <w:uiPriority w:val="99"/>
    <w:rsid w:val="007A36B1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7A36B1"/>
  </w:style>
  <w:style w:type="paragraph" w:customStyle="1" w:styleId="Style33">
    <w:name w:val="Style33"/>
    <w:basedOn w:val="Normal"/>
    <w:uiPriority w:val="99"/>
    <w:rsid w:val="007A36B1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7A36B1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7A36B1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7A36B1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7A36B1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7A36B1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7A36B1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7A36B1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7A3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7A36B1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7A36B1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7A36B1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7A36B1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7A36B1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7A36B1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7A36B1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7A36B1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7A36B1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7A36B1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7A36B1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7A36B1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7A36B1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7A36B1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7A36B1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  <w:style w:type="paragraph" w:customStyle="1" w:styleId="a1">
    <w:name w:val="Формула"/>
    <w:basedOn w:val="Normal"/>
    <w:next w:val="Normal"/>
    <w:uiPriority w:val="99"/>
    <w:rsid w:val="00BE0614"/>
    <w:pPr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22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6</Pages>
  <Words>1318</Words>
  <Characters>7518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5</cp:revision>
  <cp:lastPrinted>2019-10-18T06:06:00Z</cp:lastPrinted>
  <dcterms:created xsi:type="dcterms:W3CDTF">2019-10-18T05:59:00Z</dcterms:created>
  <dcterms:modified xsi:type="dcterms:W3CDTF">2019-10-18T07:39:00Z</dcterms:modified>
</cp:coreProperties>
</file>